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right" w:tblpY="190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387DA3" w:rsidRPr="00742235" w14:paraId="668D106D" w14:textId="77777777" w:rsidTr="00387DA3">
        <w:tc>
          <w:tcPr>
            <w:tcW w:w="432" w:type="dxa"/>
            <w:vAlign w:val="bottom"/>
          </w:tcPr>
          <w:p w14:paraId="255B4DC3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bookmarkStart w:id="0" w:name="_Hlk118470309"/>
            <w:bookmarkStart w:id="1" w:name="_Hlk118470431"/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F21C82A" wp14:editId="4E08FB2D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3AC30469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hyperlink r:id="rId14" w:history="1">
              <w:r>
                <w:rPr>
                  <w:rStyle w:val="Hyperlink"/>
                  <w:rFonts w:ascii="Roboto" w:hAnsi="Roboto"/>
                  <w:color w:val="70757A"/>
                  <w:sz w:val="21"/>
                  <w:szCs w:val="21"/>
                </w:rPr>
                <w:t>meet.google.com/</w:t>
              </w:r>
              <w:proofErr w:type="spellStart"/>
              <w:r>
                <w:rPr>
                  <w:rStyle w:val="Hyperlink"/>
                  <w:rFonts w:ascii="Roboto" w:hAnsi="Roboto"/>
                  <w:color w:val="70757A"/>
                  <w:sz w:val="21"/>
                  <w:szCs w:val="21"/>
                </w:rPr>
                <w:t>bdc-raqz-qut</w:t>
              </w:r>
              <w:proofErr w:type="spellEnd"/>
            </w:hyperlink>
          </w:p>
        </w:tc>
      </w:tr>
      <w:tr w:rsidR="00387DA3" w:rsidRPr="00742235" w14:paraId="2D123EF6" w14:textId="77777777" w:rsidTr="00387DA3">
        <w:tc>
          <w:tcPr>
            <w:tcW w:w="432" w:type="dxa"/>
            <w:vAlign w:val="bottom"/>
          </w:tcPr>
          <w:p w14:paraId="4CBC0F19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998DA5E" wp14:editId="07FE2D01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59C0254" w14:textId="77777777" w:rsidR="00387DA3" w:rsidRPr="00742235" w:rsidRDefault="00EF69A2" w:rsidP="00387DA3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8CAA5853D37E4042BFAD41B53AB4BF3E"/>
                </w:placeholder>
                <w:temporary/>
                <w:showingPlcHdr/>
                <w15:appearance w15:val="hidden"/>
              </w:sdtPr>
              <w:sdtEndPr/>
              <w:sdtContent>
                <w:r w:rsidR="00387DA3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387DA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387DA3" w:rsidRPr="00B02E8E">
              <w:rPr>
                <w:rFonts w:cs="Calibri"/>
                <w:b/>
                <w:bCs/>
                <w:sz w:val="18"/>
              </w:rPr>
              <w:t>8-15-2023</w:t>
            </w:r>
          </w:p>
        </w:tc>
      </w:tr>
      <w:tr w:rsidR="00387DA3" w:rsidRPr="00742235" w14:paraId="209A4F24" w14:textId="77777777" w:rsidTr="00387DA3">
        <w:tc>
          <w:tcPr>
            <w:tcW w:w="432" w:type="dxa"/>
            <w:vAlign w:val="bottom"/>
          </w:tcPr>
          <w:p w14:paraId="3006332B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3D114592" wp14:editId="5AA6D372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78E5BD41" w14:textId="77777777" w:rsidR="00387DA3" w:rsidRPr="00742235" w:rsidRDefault="00EF69A2" w:rsidP="00387DA3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27EB16AD36BD44B584A3C53DA7FA89CD"/>
                </w:placeholder>
                <w:temporary/>
                <w:showingPlcHdr/>
                <w15:appearance w15:val="hidden"/>
              </w:sdtPr>
              <w:sdtEndPr/>
              <w:sdtContent>
                <w:r w:rsidR="00387DA3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387DA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387DA3" w:rsidRPr="00B02E8E">
              <w:rPr>
                <w:rFonts w:cs="Calibri"/>
                <w:b/>
                <w:bCs/>
                <w:sz w:val="18"/>
              </w:rPr>
              <w:t>3:00-4:00pm</w:t>
            </w:r>
          </w:p>
        </w:tc>
      </w:tr>
      <w:tr w:rsidR="00387DA3" w:rsidRPr="00742235" w14:paraId="7FDAEF7F" w14:textId="77777777" w:rsidTr="00387DA3">
        <w:tc>
          <w:tcPr>
            <w:tcW w:w="432" w:type="dxa"/>
            <w:vAlign w:val="bottom"/>
          </w:tcPr>
          <w:p w14:paraId="5ADADA8A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D0A9B59" wp14:editId="2AF6847E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18FEBE65" w14:textId="77777777" w:rsidR="00387DA3" w:rsidRDefault="00387DA3" w:rsidP="00387DA3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387DA3" w:rsidRPr="00742235" w14:paraId="1FCEF4C2" w14:textId="77777777" w:rsidTr="00387DA3">
        <w:tc>
          <w:tcPr>
            <w:tcW w:w="432" w:type="dxa"/>
            <w:vAlign w:val="bottom"/>
          </w:tcPr>
          <w:p w14:paraId="0D22CDEE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E45A379" wp14:editId="609D40A8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0B42E16E" w14:textId="77777777" w:rsidR="00387DA3" w:rsidRDefault="00387DA3" w:rsidP="00387DA3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387DA3" w:rsidRPr="00742235" w14:paraId="2C56204C" w14:textId="77777777" w:rsidTr="00387DA3">
        <w:tc>
          <w:tcPr>
            <w:tcW w:w="432" w:type="dxa"/>
            <w:vAlign w:val="bottom"/>
          </w:tcPr>
          <w:p w14:paraId="61906801" w14:textId="77777777" w:rsidR="00387DA3" w:rsidRPr="00742235" w:rsidRDefault="00387DA3" w:rsidP="00387DA3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0BC655DC" wp14:editId="52D890D1">
                  <wp:extent cx="137160" cy="137160"/>
                  <wp:effectExtent l="0" t="0" r="0" b="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7BF2CAAC" w14:textId="13E20054" w:rsidR="00387DA3" w:rsidRPr="00137FE6" w:rsidRDefault="00387DA3" w:rsidP="00387DA3">
            <w:pPr>
              <w:spacing w:after="0" w:line="240" w:lineRule="auto"/>
              <w:rPr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 </w:t>
            </w:r>
            <w:r w:rsidRPr="008C326F">
              <w:rPr>
                <w:color w:val="2C567A" w:themeColor="accent1"/>
                <w:sz w:val="18"/>
              </w:rPr>
              <w:t>Denise L (</w:t>
            </w:r>
            <w:proofErr w:type="spellStart"/>
            <w:r w:rsidRPr="008C326F">
              <w:rPr>
                <w:color w:val="2C567A" w:themeColor="accent1"/>
                <w:sz w:val="18"/>
              </w:rPr>
              <w:t>Aptiv</w:t>
            </w:r>
            <w:proofErr w:type="spellEnd"/>
            <w:r w:rsidRPr="008C326F">
              <w:rPr>
                <w:color w:val="2C567A" w:themeColor="accent1"/>
                <w:sz w:val="18"/>
              </w:rPr>
              <w:t>), Heather Arnold, Angie Shafer, Lori Holmgreen, Jessie</w:t>
            </w:r>
            <w:r w:rsidR="00137FE6">
              <w:rPr>
                <w:color w:val="2C567A" w:themeColor="accent1"/>
                <w:sz w:val="18"/>
              </w:rPr>
              <w:t>, Ellen Oligney, Sara Buckholtz, Dana Johnson, Amy Studden</w:t>
            </w:r>
            <w:r w:rsidR="00932A60">
              <w:rPr>
                <w:color w:val="2C567A" w:themeColor="accent1"/>
                <w:sz w:val="18"/>
              </w:rPr>
              <w:t xml:space="preserve">, Kris Dubiel </w:t>
            </w:r>
            <w:r>
              <w:rPr>
                <w:b/>
                <w:bCs/>
                <w:color w:val="2C567A" w:themeColor="accent1"/>
                <w:sz w:val="18"/>
              </w:rPr>
              <w:t xml:space="preserve"> </w:t>
            </w:r>
          </w:p>
        </w:tc>
      </w:tr>
    </w:tbl>
    <w:p w14:paraId="61A3711E" w14:textId="77777777" w:rsidR="00944D96" w:rsidRPr="00122FE9" w:rsidRDefault="00944D96" w:rsidP="00944D96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p w14:paraId="563771A6" w14:textId="7A5C59E5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ADRC</w:t>
      </w:r>
      <w:r w:rsidR="007607EC">
        <w:rPr>
          <w:rFonts w:asciiTheme="minorHAnsi" w:hAnsiTheme="minorHAnsi" w:cstheme="minorHAnsi"/>
          <w:b/>
          <w:bCs/>
          <w:sz w:val="22"/>
          <w:szCs w:val="22"/>
        </w:rPr>
        <w:t>-</w:t>
      </w:r>
      <w:r w:rsidR="00B930B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607EC">
        <w:rPr>
          <w:rFonts w:asciiTheme="minorHAnsi" w:hAnsiTheme="minorHAnsi" w:cstheme="minorHAnsi"/>
          <w:sz w:val="22"/>
          <w:szCs w:val="22"/>
        </w:rPr>
        <w:t>“What’s After Highschool?” with Family Voices</w:t>
      </w:r>
      <w:r w:rsidR="00B930BF">
        <w:rPr>
          <w:rFonts w:asciiTheme="minorHAnsi" w:hAnsiTheme="minorHAnsi" w:cstheme="minorHAnsi"/>
          <w:sz w:val="22"/>
          <w:szCs w:val="22"/>
        </w:rPr>
        <w:t xml:space="preserve"> 9/20 at 5:30</w:t>
      </w:r>
      <w:r w:rsidR="007607EC">
        <w:rPr>
          <w:rFonts w:asciiTheme="minorHAnsi" w:hAnsiTheme="minorHAnsi" w:cstheme="minorHAnsi"/>
          <w:sz w:val="22"/>
          <w:szCs w:val="22"/>
        </w:rPr>
        <w:t xml:space="preserve">. Transportation is available if requested. </w:t>
      </w:r>
    </w:p>
    <w:p w14:paraId="280FE0C5" w14:textId="55C88440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122FE9">
        <w:rPr>
          <w:rFonts w:asciiTheme="minorHAnsi" w:hAnsiTheme="minorHAnsi" w:cstheme="minorHAnsi"/>
          <w:sz w:val="22"/>
          <w:szCs w:val="22"/>
        </w:rPr>
        <w:t xml:space="preserve"> LTC</w:t>
      </w:r>
      <w:r w:rsidR="00043704">
        <w:rPr>
          <w:rFonts w:asciiTheme="minorHAnsi" w:hAnsiTheme="minorHAnsi" w:cstheme="minorHAnsi"/>
          <w:sz w:val="22"/>
          <w:szCs w:val="22"/>
        </w:rPr>
        <w:t xml:space="preserve"> </w:t>
      </w:r>
      <w:r w:rsidR="00366585">
        <w:rPr>
          <w:rFonts w:asciiTheme="minorHAnsi" w:hAnsiTheme="minorHAnsi" w:cstheme="minorHAnsi"/>
          <w:sz w:val="22"/>
          <w:szCs w:val="22"/>
        </w:rPr>
        <w:t>– continuing to work on coordinating for the What’s After Highschool? event.</w:t>
      </w:r>
    </w:p>
    <w:p w14:paraId="042EBBE3" w14:textId="7BD6FE0C" w:rsidR="00944D96" w:rsidRDefault="00944D96" w:rsidP="007B5B11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* </w:t>
      </w:r>
      <w:r w:rsidRPr="00122FE9">
        <w:rPr>
          <w:rFonts w:asciiTheme="minorHAnsi" w:hAnsiTheme="minorHAnsi" w:cstheme="minorHAnsi"/>
          <w:sz w:val="22"/>
          <w:szCs w:val="22"/>
        </w:rPr>
        <w:t>DBS</w:t>
      </w:r>
      <w:r w:rsidR="007B5B11">
        <w:rPr>
          <w:rFonts w:asciiTheme="minorHAnsi" w:hAnsiTheme="minorHAnsi" w:cstheme="minorHAnsi"/>
          <w:sz w:val="22"/>
          <w:szCs w:val="22"/>
        </w:rPr>
        <w:t xml:space="preserve">-  </w:t>
      </w:r>
      <w:r w:rsidR="007B5B11">
        <w:rPr>
          <w:rFonts w:asciiTheme="minorHAnsi" w:hAnsiTheme="minorHAnsi" w:cstheme="minorHAnsi"/>
          <w:sz w:val="22"/>
          <w:szCs w:val="22"/>
        </w:rPr>
        <w:t>continuing to work on coordinating for the What’s After Highschool? event.</w:t>
      </w:r>
    </w:p>
    <w:p w14:paraId="3F85331B" w14:textId="6D8181C8" w:rsidR="00043704" w:rsidRPr="00043704" w:rsidRDefault="00043704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043704">
        <w:rPr>
          <w:rFonts w:asciiTheme="minorHAnsi" w:hAnsiTheme="minorHAnsi" w:cstheme="minorHAnsi"/>
          <w:sz w:val="22"/>
          <w:szCs w:val="22"/>
        </w:rPr>
        <w:t>*CHW – Community Health Worker position helps adults get connected to services within the school district, Children’s Wisconsin and at Jackson County DHHS</w:t>
      </w:r>
      <w:r>
        <w:rPr>
          <w:rFonts w:asciiTheme="minorHAnsi" w:hAnsiTheme="minorHAnsi" w:cstheme="minorHAnsi"/>
          <w:sz w:val="22"/>
          <w:szCs w:val="22"/>
        </w:rPr>
        <w:t>/ADRC</w:t>
      </w:r>
      <w:r w:rsidRPr="00043704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0FEAB089" w14:textId="17ADC4E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APS </w:t>
      </w:r>
      <w:r w:rsidR="00366585">
        <w:rPr>
          <w:rFonts w:asciiTheme="minorHAnsi" w:hAnsiTheme="minorHAnsi" w:cstheme="minorHAnsi"/>
          <w:sz w:val="22"/>
          <w:szCs w:val="22"/>
        </w:rPr>
        <w:t xml:space="preserve">– Amber is back from maternity leave, no other changes. </w:t>
      </w:r>
    </w:p>
    <w:p w14:paraId="39832CAB" w14:textId="45E396CA" w:rsidR="00944D96" w:rsidRPr="008C326F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APTIV</w:t>
      </w:r>
      <w:r w:rsidR="008C326F">
        <w:rPr>
          <w:rFonts w:asciiTheme="minorHAnsi" w:hAnsiTheme="minorHAnsi" w:cstheme="minorHAnsi"/>
          <w:b/>
          <w:bCs/>
          <w:sz w:val="22"/>
          <w:szCs w:val="22"/>
        </w:rPr>
        <w:t xml:space="preserve">- </w:t>
      </w:r>
      <w:r w:rsidR="008C326F" w:rsidRPr="008C326F">
        <w:rPr>
          <w:rFonts w:asciiTheme="minorHAnsi" w:hAnsiTheme="minorHAnsi" w:cstheme="minorHAnsi"/>
          <w:sz w:val="22"/>
          <w:szCs w:val="22"/>
        </w:rPr>
        <w:t>Denise semi-retiring as of 8/25</w:t>
      </w:r>
      <w:r w:rsidR="00043704">
        <w:rPr>
          <w:rFonts w:asciiTheme="minorHAnsi" w:hAnsiTheme="minorHAnsi" w:cstheme="minorHAnsi"/>
          <w:sz w:val="22"/>
          <w:szCs w:val="22"/>
        </w:rPr>
        <w:t xml:space="preserve">/23 and Rhonda </w:t>
      </w:r>
      <w:proofErr w:type="spellStart"/>
      <w:r w:rsidR="00043704">
        <w:rPr>
          <w:rFonts w:asciiTheme="minorHAnsi" w:hAnsiTheme="minorHAnsi" w:cstheme="minorHAnsi"/>
          <w:sz w:val="22"/>
          <w:szCs w:val="22"/>
        </w:rPr>
        <w:t>Kastern</w:t>
      </w:r>
      <w:proofErr w:type="spellEnd"/>
      <w:r w:rsidR="00043704">
        <w:rPr>
          <w:rFonts w:asciiTheme="minorHAnsi" w:hAnsiTheme="minorHAnsi" w:cstheme="minorHAnsi"/>
          <w:sz w:val="22"/>
          <w:szCs w:val="22"/>
        </w:rPr>
        <w:t xml:space="preserve"> and Kelli Yarrington will continue with CCoT meetings; new </w:t>
      </w:r>
      <w:hyperlink r:id="rId25" w:history="1">
        <w:proofErr w:type="spellStart"/>
        <w:r w:rsidR="00043704">
          <w:rPr>
            <w:rStyle w:val="Hyperlink"/>
          </w:rPr>
          <w:t>Aptiv</w:t>
        </w:r>
        <w:proofErr w:type="spellEnd"/>
        <w:r w:rsidR="00043704">
          <w:rPr>
            <w:rStyle w:val="Hyperlink"/>
          </w:rPr>
          <w:t xml:space="preserve"> Program Guide</w:t>
        </w:r>
      </w:hyperlink>
      <w:r w:rsidR="00043704">
        <w:t xml:space="preserve"> </w:t>
      </w:r>
      <w:r w:rsidR="00043704">
        <w:rPr>
          <w:rFonts w:asciiTheme="minorHAnsi" w:hAnsiTheme="minorHAnsi" w:cstheme="minorHAnsi"/>
          <w:sz w:val="22"/>
          <w:szCs w:val="22"/>
        </w:rPr>
        <w:t xml:space="preserve">as of July 2023, new referral form </w:t>
      </w:r>
      <w:hyperlink r:id="rId26" w:history="1">
        <w:r w:rsidR="00043704">
          <w:rPr>
            <w:rStyle w:val="Hyperlink"/>
          </w:rPr>
          <w:t xml:space="preserve"> </w:t>
        </w:r>
        <w:proofErr w:type="spellStart"/>
        <w:r w:rsidR="00043704">
          <w:rPr>
            <w:rStyle w:val="Hyperlink"/>
          </w:rPr>
          <w:t>Aptiv</w:t>
        </w:r>
        <w:proofErr w:type="spellEnd"/>
        <w:r w:rsidR="00043704">
          <w:rPr>
            <w:rStyle w:val="Hyperlink"/>
          </w:rPr>
          <w:t xml:space="preserve"> Service Referral form</w:t>
        </w:r>
      </w:hyperlink>
      <w:r w:rsidR="00043704">
        <w:t xml:space="preserve">  </w:t>
      </w:r>
      <w:r w:rsidR="00043704" w:rsidRPr="00043704">
        <w:rPr>
          <w:rFonts w:asciiTheme="minorHAnsi" w:hAnsiTheme="minorHAnsi" w:cstheme="minorHAnsi"/>
          <w:sz w:val="22"/>
          <w:szCs w:val="22"/>
        </w:rPr>
        <w:t>youth services winding down from the summer, adult day services are continuing to grow.</w:t>
      </w:r>
      <w:r w:rsidR="00043704">
        <w:t xml:space="preserve"> </w:t>
      </w:r>
      <w:r w:rsidR="00043704" w:rsidRPr="00043704">
        <w:rPr>
          <w:rFonts w:asciiTheme="minorHAnsi" w:hAnsiTheme="minorHAnsi" w:cstheme="minorHAnsi"/>
          <w:sz w:val="22"/>
          <w:szCs w:val="22"/>
        </w:rPr>
        <w:t>M</w:t>
      </w:r>
      <w:r w:rsidR="00FE73B5">
        <w:rPr>
          <w:rFonts w:asciiTheme="minorHAnsi" w:hAnsiTheme="minorHAnsi" w:cstheme="minorHAnsi"/>
          <w:sz w:val="22"/>
          <w:szCs w:val="22"/>
        </w:rPr>
        <w:t>iss</w:t>
      </w:r>
      <w:r w:rsidR="00043704" w:rsidRPr="00043704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043704" w:rsidRPr="00043704">
        <w:rPr>
          <w:rFonts w:asciiTheme="minorHAnsi" w:hAnsiTheme="minorHAnsi" w:cstheme="minorHAnsi"/>
          <w:sz w:val="22"/>
          <w:szCs w:val="22"/>
        </w:rPr>
        <w:t>Remark</w:t>
      </w:r>
      <w:r w:rsidR="00FE73B5">
        <w:rPr>
          <w:rFonts w:asciiTheme="minorHAnsi" w:hAnsiTheme="minorHAnsi" w:cstheme="minorHAnsi"/>
          <w:sz w:val="22"/>
          <w:szCs w:val="22"/>
        </w:rPr>
        <w:t>A</w:t>
      </w:r>
      <w:r w:rsidR="00043704" w:rsidRPr="00043704">
        <w:rPr>
          <w:rFonts w:asciiTheme="minorHAnsi" w:hAnsiTheme="minorHAnsi" w:cstheme="minorHAnsi"/>
          <w:sz w:val="22"/>
          <w:szCs w:val="22"/>
        </w:rPr>
        <w:t>ble</w:t>
      </w:r>
      <w:proofErr w:type="spellEnd"/>
      <w:r w:rsidR="00043704" w:rsidRPr="00043704">
        <w:rPr>
          <w:rFonts w:asciiTheme="minorHAnsi" w:hAnsiTheme="minorHAnsi" w:cstheme="minorHAnsi"/>
          <w:sz w:val="22"/>
          <w:szCs w:val="22"/>
        </w:rPr>
        <w:t xml:space="preserve"> pageant 11/18/23 for any female aged 13+, does not need to be working with APTIV; deadline to apply is 9/15/23</w:t>
      </w:r>
    </w:p>
    <w:p w14:paraId="69E2EA20" w14:textId="04004344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387DA3">
        <w:rPr>
          <w:rFonts w:asciiTheme="minorHAnsi" w:hAnsiTheme="minorHAnsi" w:cstheme="minorHAnsi"/>
          <w:b/>
          <w:bCs/>
          <w:sz w:val="22"/>
          <w:szCs w:val="22"/>
        </w:rPr>
        <w:t xml:space="preserve">– </w:t>
      </w:r>
      <w:r w:rsidR="00387DA3">
        <w:rPr>
          <w:rFonts w:asciiTheme="minorHAnsi" w:hAnsiTheme="minorHAnsi" w:cstheme="minorHAnsi"/>
          <w:sz w:val="22"/>
          <w:szCs w:val="22"/>
        </w:rPr>
        <w:t xml:space="preserve">CLTS has promoted Dana Johnson and are making changes within the transitioning youth programs. </w:t>
      </w:r>
      <w:r w:rsidR="00366585">
        <w:rPr>
          <w:rFonts w:asciiTheme="minorHAnsi" w:hAnsiTheme="minorHAnsi" w:cstheme="minorHAnsi"/>
          <w:sz w:val="22"/>
          <w:szCs w:val="22"/>
        </w:rPr>
        <w:t>All- Abilities Park city is going to start prepping the park area end of August, hope is to have the park ready by end of October 2023.</w:t>
      </w:r>
    </w:p>
    <w:p w14:paraId="78557F19" w14:textId="29212689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Career Development Center </w:t>
      </w:r>
      <w:r w:rsidR="00366585">
        <w:rPr>
          <w:rFonts w:asciiTheme="minorHAnsi" w:hAnsiTheme="minorHAnsi" w:cstheme="minorHAnsi"/>
          <w:sz w:val="22"/>
          <w:szCs w:val="22"/>
        </w:rPr>
        <w:t xml:space="preserve">– Numbers are up with placements into jobs; wages are up (employers paying more) due to need for workers; working with clients staying within income guidelines for other benefits. </w:t>
      </w:r>
    </w:p>
    <w:p w14:paraId="02F9E044" w14:textId="6821670E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DWD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7B5B11">
        <w:rPr>
          <w:rFonts w:asciiTheme="minorHAnsi" w:hAnsiTheme="minorHAnsi" w:cstheme="minorHAnsi"/>
          <w:sz w:val="22"/>
          <w:szCs w:val="22"/>
        </w:rPr>
        <w:t>-n/a</w:t>
      </w:r>
    </w:p>
    <w:p w14:paraId="4820F225" w14:textId="767689C2" w:rsidR="00944D96" w:rsidRPr="00761698" w:rsidRDefault="00944D96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Ho-Chunk Nation Youth Services/DOL</w:t>
      </w:r>
      <w:r w:rsidR="00761698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761698" w:rsidRPr="0076169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61698" w:rsidRPr="00122FE9">
        <w:rPr>
          <w:rFonts w:asciiTheme="minorHAnsi" w:hAnsiTheme="minorHAnsi" w:cstheme="minorHAnsi"/>
          <w:b/>
          <w:bCs/>
          <w:sz w:val="22"/>
          <w:szCs w:val="22"/>
        </w:rPr>
        <w:t>VRNA/GLITC</w:t>
      </w:r>
    </w:p>
    <w:p w14:paraId="5F9CFE99" w14:textId="5526D5D6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ILR</w:t>
      </w:r>
      <w:r w:rsidR="00366585">
        <w:rPr>
          <w:rFonts w:asciiTheme="minorHAnsi" w:hAnsiTheme="minorHAnsi" w:cstheme="minorHAnsi"/>
          <w:sz w:val="22"/>
          <w:szCs w:val="22"/>
        </w:rPr>
        <w:t>- Jaz is going to contribute in CCoT on behalf of ILR. Hiring for independent living staff</w:t>
      </w:r>
    </w:p>
    <w:p w14:paraId="3E56F21D" w14:textId="40A5FCD4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Inclusa</w:t>
      </w:r>
      <w:r w:rsidR="007B5B1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B5B11">
        <w:rPr>
          <w:rFonts w:asciiTheme="minorHAnsi" w:hAnsiTheme="minorHAnsi" w:cstheme="minorHAnsi"/>
          <w:sz w:val="22"/>
          <w:szCs w:val="22"/>
        </w:rPr>
        <w:t>-n/a</w:t>
      </w:r>
    </w:p>
    <w:p w14:paraId="32F6508E" w14:textId="0871A8D7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My Choice Wisconsin </w:t>
      </w:r>
      <w:r w:rsidR="00366585">
        <w:rPr>
          <w:rFonts w:asciiTheme="minorHAnsi" w:hAnsiTheme="minorHAnsi" w:cstheme="minorHAnsi"/>
          <w:b/>
          <w:bCs/>
          <w:sz w:val="22"/>
          <w:szCs w:val="22"/>
        </w:rPr>
        <w:t>–</w:t>
      </w:r>
      <w:r w:rsidR="00366585">
        <w:rPr>
          <w:rFonts w:asciiTheme="minorHAnsi" w:hAnsiTheme="minorHAnsi" w:cstheme="minorHAnsi"/>
          <w:sz w:val="22"/>
          <w:szCs w:val="22"/>
        </w:rPr>
        <w:t xml:space="preserve"> Molina acquisition is going through as of 9/1/23; new care manager for Jackson and Monroe County. </w:t>
      </w:r>
    </w:p>
    <w:p w14:paraId="4292385B" w14:textId="1014BDBF" w:rsidR="00761698" w:rsidRDefault="00761698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  <w:r w:rsidR="007B5B1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B5B11">
        <w:rPr>
          <w:rFonts w:asciiTheme="minorHAnsi" w:hAnsiTheme="minorHAnsi" w:cstheme="minorHAnsi"/>
          <w:sz w:val="22"/>
          <w:szCs w:val="22"/>
        </w:rPr>
        <w:t>-n/a</w:t>
      </w:r>
    </w:p>
    <w:p w14:paraId="6C3CEC8C" w14:textId="47849F9F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(AC-H-M, B-T, BRF, M-M, O-F)</w:t>
      </w:r>
      <w:r w:rsidR="007B5B11">
        <w:rPr>
          <w:rFonts w:asciiTheme="minorHAnsi" w:hAnsiTheme="minorHAnsi" w:cstheme="minorHAnsi"/>
          <w:sz w:val="22"/>
          <w:szCs w:val="22"/>
        </w:rPr>
        <w:t xml:space="preserve"> – no updates </w:t>
      </w:r>
    </w:p>
    <w:p w14:paraId="1325FC8D" w14:textId="3AC0C2E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  <w:r w:rsidR="007B5B1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B5B11">
        <w:rPr>
          <w:rFonts w:asciiTheme="minorHAnsi" w:hAnsiTheme="minorHAnsi" w:cstheme="minorHAnsi"/>
          <w:sz w:val="22"/>
          <w:szCs w:val="22"/>
        </w:rPr>
        <w:t>– n/a</w:t>
      </w:r>
    </w:p>
    <w:p w14:paraId="59064C21" w14:textId="77777777" w:rsidR="00944D96" w:rsidRPr="00944D96" w:rsidRDefault="00944D96" w:rsidP="00944D96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4EC73304" w14:textId="355D24E0" w:rsidR="00761698" w:rsidRDefault="00BC4D2C" w:rsidP="005946A7">
      <w:pPr>
        <w:pStyle w:val="ListNumber"/>
        <w:spacing w:after="0"/>
      </w:pPr>
      <w:r>
        <w:t>Old Business</w:t>
      </w:r>
    </w:p>
    <w:p w14:paraId="655DF495" w14:textId="0051DE4A" w:rsidR="005946A7" w:rsidRDefault="005946A7" w:rsidP="005946A7">
      <w:pPr>
        <w:pStyle w:val="ListNumber"/>
        <w:numPr>
          <w:ilvl w:val="0"/>
          <w:numId w:val="48"/>
        </w:numPr>
        <w:spacing w:after="0"/>
      </w:pPr>
      <w:r>
        <w:t xml:space="preserve">Committee formation </w:t>
      </w:r>
      <w:r>
        <w:rPr>
          <w:b w:val="0"/>
          <w:bCs/>
        </w:rPr>
        <w:t>*see section IV</w:t>
      </w:r>
    </w:p>
    <w:p w14:paraId="0B2FF386" w14:textId="77777777" w:rsidR="005946A7" w:rsidRPr="00BC4D2C" w:rsidRDefault="005946A7" w:rsidP="005946A7">
      <w:pPr>
        <w:pStyle w:val="ListNumber"/>
        <w:numPr>
          <w:ilvl w:val="0"/>
          <w:numId w:val="0"/>
        </w:numPr>
        <w:spacing w:after="0"/>
        <w:ind w:left="893"/>
      </w:pPr>
    </w:p>
    <w:p w14:paraId="4B9C22A5" w14:textId="031EB31F" w:rsidR="008E5583" w:rsidRPr="00B02E8E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 xml:space="preserve">New Business </w:t>
      </w:r>
    </w:p>
    <w:p w14:paraId="5979C015" w14:textId="77777777" w:rsidR="00137FE6" w:rsidRDefault="00B02E8E" w:rsidP="00387DA3">
      <w:pPr>
        <w:pStyle w:val="ListNumber"/>
        <w:numPr>
          <w:ilvl w:val="0"/>
          <w:numId w:val="46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Upcoming year:</w:t>
      </w:r>
      <w:r>
        <w:rPr>
          <w:rFonts w:eastAsia="Times New Roman" w:cstheme="minorHAnsi"/>
          <w:b w:val="0"/>
          <w:bCs/>
        </w:rPr>
        <w:t xml:space="preserve"> 2 smaller events (spring/fall)</w:t>
      </w:r>
      <w:r w:rsidR="00387DA3">
        <w:rPr>
          <w:rFonts w:eastAsia="Times New Roman" w:cstheme="minorHAnsi"/>
        </w:rPr>
        <w:t xml:space="preserve">. </w:t>
      </w:r>
    </w:p>
    <w:p w14:paraId="758CBBCC" w14:textId="77777777" w:rsidR="00137FE6" w:rsidRPr="00137FE6" w:rsidRDefault="00387DA3" w:rsidP="00137FE6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</w:rPr>
      </w:pPr>
      <w:r w:rsidRPr="00387DA3">
        <w:rPr>
          <w:rFonts w:eastAsia="Times New Roman" w:cstheme="minorHAnsi"/>
          <w:b w:val="0"/>
          <w:bCs/>
        </w:rPr>
        <w:t>Depends on type of events and prep/coordination needed</w:t>
      </w:r>
      <w:r w:rsidR="00137FE6">
        <w:rPr>
          <w:rFonts w:eastAsia="Times New Roman" w:cstheme="minorHAnsi"/>
          <w:b w:val="0"/>
          <w:bCs/>
        </w:rPr>
        <w:t xml:space="preserve">. </w:t>
      </w:r>
    </w:p>
    <w:p w14:paraId="60AD81A5" w14:textId="7E1E9024" w:rsidR="00387DA3" w:rsidRPr="00137FE6" w:rsidRDefault="00137FE6" w:rsidP="00137FE6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  <w:b w:val="0"/>
          <w:bCs/>
        </w:rPr>
        <w:t>Reality fair</w:t>
      </w:r>
    </w:p>
    <w:p w14:paraId="25D0C6B6" w14:textId="3108D5B0" w:rsidR="00137FE6" w:rsidRPr="00137FE6" w:rsidRDefault="00137FE6" w:rsidP="00137FE6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  <w:b w:val="0"/>
          <w:bCs/>
        </w:rPr>
        <w:t>Smaller outreach</w:t>
      </w:r>
    </w:p>
    <w:p w14:paraId="3BB74E77" w14:textId="0395F7A5" w:rsidR="00137FE6" w:rsidRPr="00387DA3" w:rsidRDefault="00137FE6" w:rsidP="00137FE6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  <w:b w:val="0"/>
          <w:bCs/>
        </w:rPr>
        <w:lastRenderedPageBreak/>
        <w:t>Dana Johnson and staff to ask parents what they would benefit from</w:t>
      </w:r>
    </w:p>
    <w:p w14:paraId="4E567584" w14:textId="2ABF560E" w:rsidR="00B02E8E" w:rsidRPr="00043704" w:rsidRDefault="00B02E8E" w:rsidP="00B02E8E">
      <w:pPr>
        <w:pStyle w:val="ListNumber"/>
        <w:numPr>
          <w:ilvl w:val="0"/>
          <w:numId w:val="46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“What’s After High School?” </w:t>
      </w:r>
      <w:r>
        <w:rPr>
          <w:rFonts w:eastAsia="Times New Roman" w:cstheme="minorHAnsi"/>
          <w:b w:val="0"/>
          <w:bCs/>
        </w:rPr>
        <w:t>ADRC and Family Voices</w:t>
      </w:r>
    </w:p>
    <w:p w14:paraId="081466ED" w14:textId="18CF7727" w:rsidR="00043704" w:rsidRDefault="00043704" w:rsidP="00043704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  <w:b w:val="0"/>
          <w:bCs/>
        </w:rPr>
      </w:pPr>
      <w:r w:rsidRPr="00043704">
        <w:rPr>
          <w:rFonts w:eastAsia="Times New Roman" w:cstheme="minorHAnsi"/>
          <w:b w:val="0"/>
          <w:bCs/>
        </w:rPr>
        <w:t>Place to display resources and information at the time of the event</w:t>
      </w:r>
      <w:r>
        <w:rPr>
          <w:rFonts w:eastAsia="Times New Roman" w:cstheme="minorHAnsi"/>
          <w:b w:val="0"/>
          <w:bCs/>
        </w:rPr>
        <w:t>?</w:t>
      </w:r>
    </w:p>
    <w:p w14:paraId="6C371938" w14:textId="260A1DA1" w:rsidR="00043704" w:rsidRDefault="00043704" w:rsidP="00043704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  <w:b w:val="0"/>
          <w:bCs/>
        </w:rPr>
      </w:pPr>
      <w:r>
        <w:rPr>
          <w:rFonts w:eastAsia="Times New Roman" w:cstheme="minorHAnsi"/>
          <w:b w:val="0"/>
          <w:bCs/>
        </w:rPr>
        <w:t>Send digital copy of flyer out to CCoT members</w:t>
      </w:r>
    </w:p>
    <w:p w14:paraId="2E05E047" w14:textId="3FCC826D" w:rsidR="00932A60" w:rsidRPr="00932A60" w:rsidRDefault="00932A60" w:rsidP="00932A60">
      <w:pPr>
        <w:pStyle w:val="ListNumber"/>
        <w:numPr>
          <w:ilvl w:val="0"/>
          <w:numId w:val="46"/>
        </w:numPr>
        <w:spacing w:after="0" w:line="240" w:lineRule="auto"/>
        <w:rPr>
          <w:rFonts w:eastAsia="Times New Roman" w:cstheme="minorHAnsi"/>
        </w:rPr>
      </w:pPr>
      <w:r w:rsidRPr="00932A60">
        <w:rPr>
          <w:rFonts w:eastAsia="Times New Roman" w:cstheme="minorHAnsi"/>
        </w:rPr>
        <w:t>Meeting time change</w:t>
      </w:r>
    </w:p>
    <w:p w14:paraId="593576C4" w14:textId="580EF5D0" w:rsidR="00932A60" w:rsidRDefault="00932A60" w:rsidP="00932A60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  <w:b w:val="0"/>
          <w:bCs/>
        </w:rPr>
      </w:pPr>
      <w:r>
        <w:rPr>
          <w:rFonts w:eastAsia="Times New Roman" w:cstheme="minorHAnsi"/>
          <w:b w:val="0"/>
          <w:bCs/>
        </w:rPr>
        <w:t>Keep over lunch period for school staff?</w:t>
      </w:r>
    </w:p>
    <w:p w14:paraId="7DCD7FB2" w14:textId="0C0C7CE5" w:rsidR="00932A60" w:rsidRPr="00043704" w:rsidRDefault="00932A60" w:rsidP="00932A60">
      <w:pPr>
        <w:pStyle w:val="ListNumber"/>
        <w:numPr>
          <w:ilvl w:val="1"/>
          <w:numId w:val="46"/>
        </w:numPr>
        <w:spacing w:after="0" w:line="240" w:lineRule="auto"/>
        <w:rPr>
          <w:rFonts w:eastAsia="Times New Roman" w:cstheme="minorHAnsi"/>
          <w:b w:val="0"/>
          <w:bCs/>
        </w:rPr>
      </w:pPr>
      <w:r>
        <w:rPr>
          <w:rFonts w:eastAsia="Times New Roman" w:cstheme="minorHAnsi"/>
          <w:b w:val="0"/>
          <w:bCs/>
        </w:rPr>
        <w:t>Heather sending out a survey for what works best for attendees and will discuss at the next meeting</w:t>
      </w:r>
    </w:p>
    <w:p w14:paraId="4BCA5027" w14:textId="77777777" w:rsidR="00761698" w:rsidRPr="00122FE9" w:rsidRDefault="00761698" w:rsidP="00D92B59">
      <w:pPr>
        <w:pStyle w:val="ListNumber2"/>
        <w:numPr>
          <w:ilvl w:val="0"/>
          <w:numId w:val="0"/>
        </w:numPr>
        <w:ind w:left="720" w:hanging="588"/>
      </w:pPr>
    </w:p>
    <w:p w14:paraId="588B56AE" w14:textId="4734554B" w:rsidR="008E5583" w:rsidRPr="00C67B63" w:rsidRDefault="00935633" w:rsidP="00D92B59">
      <w:pPr>
        <w:pStyle w:val="ListNumber"/>
        <w:spacing w:after="0"/>
        <w:rPr>
          <w:b w:val="0"/>
          <w:bCs/>
          <w:i/>
          <w:iCs/>
        </w:rPr>
      </w:pPr>
      <w:r>
        <w:t>Committees</w:t>
      </w:r>
      <w:bookmarkEnd w:id="0"/>
      <w:r w:rsidR="00C67B63">
        <w:t xml:space="preserve"> – </w:t>
      </w:r>
      <w:r w:rsidR="00C67B63" w:rsidRPr="00C67B63">
        <w:rPr>
          <w:b w:val="0"/>
          <w:bCs/>
          <w:i/>
          <w:iCs/>
        </w:rPr>
        <w:t>set own meeting times and bring information to the large group</w:t>
      </w:r>
    </w:p>
    <w:p w14:paraId="19E0E207" w14:textId="6C89F929" w:rsidR="00D92B59" w:rsidRDefault="00D92B59" w:rsidP="00D92B59">
      <w:pPr>
        <w:pStyle w:val="ListNumber2"/>
        <w:spacing w:after="0"/>
      </w:pPr>
      <w:r>
        <w:t>Events/Outreach</w:t>
      </w:r>
      <w:r w:rsidR="00213E4F">
        <w:t xml:space="preserve">- </w:t>
      </w:r>
      <w:r w:rsidR="00213E4F" w:rsidRPr="00C67B63">
        <w:rPr>
          <w:i/>
          <w:iCs/>
        </w:rPr>
        <w:t>Planning and coordinating</w:t>
      </w:r>
      <w:r w:rsidR="005946A7">
        <w:t xml:space="preserve"> (CDC, Inclusa)</w:t>
      </w:r>
    </w:p>
    <w:p w14:paraId="70D58651" w14:textId="498925E3" w:rsidR="00D92B59" w:rsidRDefault="00D92B59" w:rsidP="00D92B59">
      <w:pPr>
        <w:pStyle w:val="ListNumber2"/>
        <w:spacing w:after="0"/>
      </w:pPr>
      <w:r>
        <w:t>Fundraising/Donation</w:t>
      </w:r>
      <w:r w:rsidR="005946A7">
        <w:t xml:space="preserve"> </w:t>
      </w:r>
      <w:r w:rsidR="00213E4F">
        <w:t xml:space="preserve">– </w:t>
      </w:r>
      <w:r w:rsidR="00213E4F" w:rsidRPr="00C67B63">
        <w:rPr>
          <w:i/>
          <w:iCs/>
        </w:rPr>
        <w:t>fundraising for scheduled events</w:t>
      </w:r>
      <w:r w:rsidR="00213E4F">
        <w:t xml:space="preserve"> </w:t>
      </w:r>
      <w:r w:rsidR="005946A7">
        <w:t>(BH)</w:t>
      </w:r>
    </w:p>
    <w:p w14:paraId="1973CBCD" w14:textId="12FDF369" w:rsidR="00D92B59" w:rsidRDefault="00D92B59" w:rsidP="00D92B59">
      <w:pPr>
        <w:pStyle w:val="ListNumber2"/>
        <w:spacing w:after="0"/>
      </w:pPr>
      <w:r>
        <w:t>Newsletter</w:t>
      </w:r>
      <w:r w:rsidR="00213E4F">
        <w:t xml:space="preserve">- </w:t>
      </w:r>
      <w:r w:rsidR="00213E4F" w:rsidRPr="00C67B63">
        <w:rPr>
          <w:i/>
          <w:iCs/>
        </w:rPr>
        <w:t>designing, editing and publishing</w:t>
      </w:r>
      <w:r w:rsidR="005946A7">
        <w:t xml:space="preserve"> (ADRC)</w:t>
      </w:r>
    </w:p>
    <w:p w14:paraId="1B975069" w14:textId="205E3F21" w:rsidR="005946A7" w:rsidRDefault="005946A7" w:rsidP="00D92B59">
      <w:pPr>
        <w:pStyle w:val="ListNumber2"/>
        <w:spacing w:after="0"/>
      </w:pPr>
      <w:r>
        <w:t>Community Outreach/Recruitment</w:t>
      </w:r>
      <w:r w:rsidR="00213E4F">
        <w:t xml:space="preserve">- </w:t>
      </w:r>
      <w:r w:rsidR="00213E4F" w:rsidRPr="00C67B63">
        <w:rPr>
          <w:i/>
          <w:iCs/>
        </w:rPr>
        <w:t>sharing information, new members</w:t>
      </w:r>
      <w:r>
        <w:t xml:space="preserve"> (DVR, APTIV)</w:t>
      </w:r>
    </w:p>
    <w:p w14:paraId="038635B5" w14:textId="2D82D04D" w:rsidR="00D92B59" w:rsidRDefault="00D92B59" w:rsidP="00D92B59">
      <w:pPr>
        <w:pStyle w:val="ListNumber2"/>
        <w:spacing w:after="0"/>
      </w:pPr>
      <w:r>
        <w:t>School Support</w:t>
      </w:r>
      <w:r w:rsidR="00213E4F">
        <w:t xml:space="preserve">- </w:t>
      </w:r>
      <w:r w:rsidR="00213E4F" w:rsidRPr="00C67B63">
        <w:rPr>
          <w:i/>
          <w:iCs/>
        </w:rPr>
        <w:t>determine school needs</w:t>
      </w:r>
      <w:r w:rsidR="005946A7">
        <w:t xml:space="preserve"> (DVR, APTIV)</w:t>
      </w:r>
    </w:p>
    <w:p w14:paraId="7A62BCA7" w14:textId="77777777" w:rsidR="00D92B59" w:rsidRDefault="00D92B59" w:rsidP="00D92B59">
      <w:pPr>
        <w:pStyle w:val="ListNumber2"/>
        <w:numPr>
          <w:ilvl w:val="0"/>
          <w:numId w:val="0"/>
        </w:numPr>
        <w:spacing w:after="0"/>
        <w:ind w:left="720"/>
      </w:pPr>
    </w:p>
    <w:p w14:paraId="426993FF" w14:textId="07F5460D" w:rsidR="005D797B" w:rsidRDefault="00D92B59" w:rsidP="005946A7">
      <w:pPr>
        <w:pStyle w:val="ListNumber"/>
        <w:numPr>
          <w:ilvl w:val="0"/>
          <w:numId w:val="0"/>
        </w:numPr>
        <w:spacing w:line="240" w:lineRule="auto"/>
        <w:ind w:left="173" w:hanging="173"/>
        <w:rPr>
          <w:b w:val="0"/>
          <w:bCs/>
        </w:rPr>
      </w:pPr>
      <w:r>
        <w:t xml:space="preserve">Next Meeting: </w:t>
      </w:r>
      <w:r w:rsidR="005946A7">
        <w:rPr>
          <w:b w:val="0"/>
          <w:bCs/>
        </w:rPr>
        <w:t xml:space="preserve">9/12/23 at </w:t>
      </w:r>
      <w:bookmarkEnd w:id="1"/>
      <w:r w:rsidR="00932A60">
        <w:rPr>
          <w:b w:val="0"/>
          <w:bCs/>
        </w:rPr>
        <w:t>12:30pm</w:t>
      </w:r>
    </w:p>
    <w:p w14:paraId="6B013613" w14:textId="77777777" w:rsidR="00043704" w:rsidRDefault="00043704" w:rsidP="005946A7">
      <w:pPr>
        <w:pStyle w:val="ListNumber"/>
        <w:numPr>
          <w:ilvl w:val="0"/>
          <w:numId w:val="0"/>
        </w:numPr>
        <w:spacing w:line="240" w:lineRule="auto"/>
        <w:ind w:left="173" w:hanging="173"/>
      </w:pPr>
    </w:p>
    <w:p w14:paraId="7CDFD84B" w14:textId="77777777" w:rsidR="00043704" w:rsidRPr="008E5583" w:rsidRDefault="00043704" w:rsidP="005946A7">
      <w:pPr>
        <w:pStyle w:val="ListNumber"/>
        <w:numPr>
          <w:ilvl w:val="0"/>
          <w:numId w:val="0"/>
        </w:numPr>
        <w:spacing w:line="240" w:lineRule="auto"/>
        <w:ind w:left="173" w:hanging="173"/>
      </w:pPr>
    </w:p>
    <w:sectPr w:rsidR="00043704" w:rsidRPr="008E5583" w:rsidSect="00015440">
      <w:headerReference w:type="default" r:id="rId27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1EE42039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B02E8E">
      <w:rPr>
        <w:noProof/>
      </w:rPr>
      <w:t>Spe</w:t>
    </w:r>
    <w:r w:rsidR="00066754">
      <w:rPr>
        <w:noProof/>
      </w:rPr>
      <w:t xml:space="preserve"> </w:t>
    </w: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5D06146D" w14:textId="465313A2" w:rsidR="008E5583" w:rsidRDefault="00B02E8E" w:rsidP="008E5583">
    <w:pPr>
      <w:spacing w:after="0"/>
      <w:jc w:val="right"/>
      <w:rPr>
        <w:b/>
        <w:bCs/>
        <w:sz w:val="36"/>
        <w:szCs w:val="36"/>
      </w:rPr>
    </w:pPr>
    <w:r>
      <w:rPr>
        <w:b/>
        <w:bCs/>
        <w:sz w:val="36"/>
        <w:szCs w:val="36"/>
      </w:rPr>
      <w:t xml:space="preserve">Special </w:t>
    </w:r>
    <w:r w:rsidR="008E5583" w:rsidRPr="005059C7">
      <w:rPr>
        <w:b/>
        <w:bCs/>
        <w:sz w:val="36"/>
        <w:szCs w:val="36"/>
      </w:rPr>
      <w:t xml:space="preserve">Meeting </w:t>
    </w:r>
    <w:r w:rsidR="009C3B79">
      <w:rPr>
        <w:b/>
        <w:bCs/>
        <w:sz w:val="36"/>
        <w:szCs w:val="36"/>
      </w:rPr>
      <w:t>Minutes</w:t>
    </w:r>
  </w:p>
  <w:p w14:paraId="7EF87A2E" w14:textId="77777777" w:rsidR="002E4F42" w:rsidRPr="00812880" w:rsidRDefault="002E4F42" w:rsidP="008E55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0A582A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14EF38EE"/>
    <w:multiLevelType w:val="hybridMultilevel"/>
    <w:tmpl w:val="18723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54744F"/>
    <w:multiLevelType w:val="hybridMultilevel"/>
    <w:tmpl w:val="773CCFAC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6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0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6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9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0856772"/>
    <w:multiLevelType w:val="multilevel"/>
    <w:tmpl w:val="4E88364C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1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4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6" w15:restartNumberingAfterBreak="0">
    <w:nsid w:val="5DA71764"/>
    <w:multiLevelType w:val="hybridMultilevel"/>
    <w:tmpl w:val="FCE45388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37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8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374022C"/>
    <w:multiLevelType w:val="hybridMultilevel"/>
    <w:tmpl w:val="F4C26AC6"/>
    <w:lvl w:ilvl="0" w:tplc="04090001">
      <w:start w:val="1"/>
      <w:numFmt w:val="bullet"/>
      <w:lvlText w:val=""/>
      <w:lvlJc w:val="left"/>
      <w:pPr>
        <w:ind w:left="5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3" w:hanging="360"/>
      </w:pPr>
      <w:rPr>
        <w:rFonts w:ascii="Wingdings" w:hAnsi="Wingdings" w:hint="default"/>
      </w:rPr>
    </w:lvl>
  </w:abstractNum>
  <w:abstractNum w:abstractNumId="42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3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38"/>
  </w:num>
  <w:num w:numId="2" w16cid:durableId="1377394652">
    <w:abstractNumId w:val="21"/>
  </w:num>
  <w:num w:numId="3" w16cid:durableId="462818433">
    <w:abstractNumId w:val="22"/>
  </w:num>
  <w:num w:numId="4" w16cid:durableId="1451850676">
    <w:abstractNumId w:val="12"/>
  </w:num>
  <w:num w:numId="5" w16cid:durableId="1666008403">
    <w:abstractNumId w:val="40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3"/>
  </w:num>
  <w:num w:numId="17" w16cid:durableId="1854146905">
    <w:abstractNumId w:val="20"/>
  </w:num>
  <w:num w:numId="18" w16cid:durableId="1770390707">
    <w:abstractNumId w:val="18"/>
  </w:num>
  <w:num w:numId="19" w16cid:durableId="2060857805">
    <w:abstractNumId w:val="17"/>
  </w:num>
  <w:num w:numId="20" w16cid:durableId="1321345948">
    <w:abstractNumId w:val="16"/>
  </w:num>
  <w:num w:numId="21" w16cid:durableId="1672367630">
    <w:abstractNumId w:val="24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4"/>
  </w:num>
  <w:num w:numId="26" w16cid:durableId="1360815102">
    <w:abstractNumId w:val="11"/>
  </w:num>
  <w:num w:numId="27" w16cid:durableId="439615613">
    <w:abstractNumId w:val="25"/>
  </w:num>
  <w:num w:numId="28" w16cid:durableId="2023899606">
    <w:abstractNumId w:val="11"/>
  </w:num>
  <w:num w:numId="29" w16cid:durableId="1195074437">
    <w:abstractNumId w:val="33"/>
  </w:num>
  <w:num w:numId="30" w16cid:durableId="1385059146">
    <w:abstractNumId w:val="26"/>
  </w:num>
  <w:num w:numId="31" w16cid:durableId="1443958978">
    <w:abstractNumId w:val="43"/>
  </w:num>
  <w:num w:numId="32" w16cid:durableId="1267543844">
    <w:abstractNumId w:val="35"/>
  </w:num>
  <w:num w:numId="33" w16cid:durableId="779422987">
    <w:abstractNumId w:val="19"/>
  </w:num>
  <w:num w:numId="34" w16cid:durableId="2138452435">
    <w:abstractNumId w:val="28"/>
  </w:num>
  <w:num w:numId="35" w16cid:durableId="1679230468">
    <w:abstractNumId w:val="10"/>
  </w:num>
  <w:num w:numId="36" w16cid:durableId="1552841008">
    <w:abstractNumId w:val="29"/>
  </w:num>
  <w:num w:numId="37" w16cid:durableId="775641630">
    <w:abstractNumId w:val="32"/>
  </w:num>
  <w:num w:numId="38" w16cid:durableId="68040787">
    <w:abstractNumId w:val="27"/>
  </w:num>
  <w:num w:numId="39" w16cid:durableId="925072830">
    <w:abstractNumId w:val="42"/>
  </w:num>
  <w:num w:numId="40" w16cid:durableId="967204536">
    <w:abstractNumId w:val="30"/>
  </w:num>
  <w:num w:numId="41" w16cid:durableId="1838810200">
    <w:abstractNumId w:val="23"/>
  </w:num>
  <w:num w:numId="42" w16cid:durableId="245725597">
    <w:abstractNumId w:val="31"/>
  </w:num>
  <w:num w:numId="43" w16cid:durableId="958150163">
    <w:abstractNumId w:val="37"/>
  </w:num>
  <w:num w:numId="44" w16cid:durableId="72162548">
    <w:abstractNumId w:val="39"/>
  </w:num>
  <w:num w:numId="45" w16cid:durableId="1998920174">
    <w:abstractNumId w:val="14"/>
  </w:num>
  <w:num w:numId="46" w16cid:durableId="1703895809">
    <w:abstractNumId w:val="36"/>
  </w:num>
  <w:num w:numId="47" w16cid:durableId="132842612">
    <w:abstractNumId w:val="41"/>
  </w:num>
  <w:num w:numId="48" w16cid:durableId="1006072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42360"/>
    <w:rsid w:val="00042FB3"/>
    <w:rsid w:val="00043704"/>
    <w:rsid w:val="00055973"/>
    <w:rsid w:val="00057671"/>
    <w:rsid w:val="00066754"/>
    <w:rsid w:val="00084752"/>
    <w:rsid w:val="00086540"/>
    <w:rsid w:val="000A2384"/>
    <w:rsid w:val="000A324B"/>
    <w:rsid w:val="000D445D"/>
    <w:rsid w:val="000D479D"/>
    <w:rsid w:val="000F4987"/>
    <w:rsid w:val="000F65EC"/>
    <w:rsid w:val="00103670"/>
    <w:rsid w:val="0011573E"/>
    <w:rsid w:val="0012634B"/>
    <w:rsid w:val="001269DE"/>
    <w:rsid w:val="00137FE6"/>
    <w:rsid w:val="00140DAE"/>
    <w:rsid w:val="0015180F"/>
    <w:rsid w:val="00156BAE"/>
    <w:rsid w:val="001746FC"/>
    <w:rsid w:val="00184D56"/>
    <w:rsid w:val="00193653"/>
    <w:rsid w:val="001A4DA9"/>
    <w:rsid w:val="001C329C"/>
    <w:rsid w:val="001D15D7"/>
    <w:rsid w:val="001E286F"/>
    <w:rsid w:val="001E7D29"/>
    <w:rsid w:val="00213E4F"/>
    <w:rsid w:val="00224C28"/>
    <w:rsid w:val="00227312"/>
    <w:rsid w:val="002404F5"/>
    <w:rsid w:val="00270D66"/>
    <w:rsid w:val="00275260"/>
    <w:rsid w:val="00276FA1"/>
    <w:rsid w:val="00285B87"/>
    <w:rsid w:val="00291B4A"/>
    <w:rsid w:val="002C3D7E"/>
    <w:rsid w:val="002E4F42"/>
    <w:rsid w:val="002F66C2"/>
    <w:rsid w:val="00311650"/>
    <w:rsid w:val="0032131A"/>
    <w:rsid w:val="003310BF"/>
    <w:rsid w:val="00333DF8"/>
    <w:rsid w:val="003448DB"/>
    <w:rsid w:val="00352B99"/>
    <w:rsid w:val="00354C22"/>
    <w:rsid w:val="00357641"/>
    <w:rsid w:val="00360B6E"/>
    <w:rsid w:val="00361DEE"/>
    <w:rsid w:val="00366585"/>
    <w:rsid w:val="00387DA3"/>
    <w:rsid w:val="00394EF4"/>
    <w:rsid w:val="003E5EB5"/>
    <w:rsid w:val="00410612"/>
    <w:rsid w:val="00411F8B"/>
    <w:rsid w:val="004203B0"/>
    <w:rsid w:val="004230D9"/>
    <w:rsid w:val="00450670"/>
    <w:rsid w:val="004724BD"/>
    <w:rsid w:val="00477352"/>
    <w:rsid w:val="0048124E"/>
    <w:rsid w:val="00491C23"/>
    <w:rsid w:val="004B5C09"/>
    <w:rsid w:val="004E227E"/>
    <w:rsid w:val="00500DD1"/>
    <w:rsid w:val="00521AE3"/>
    <w:rsid w:val="00535B54"/>
    <w:rsid w:val="00554276"/>
    <w:rsid w:val="00564D17"/>
    <w:rsid w:val="00567050"/>
    <w:rsid w:val="00570173"/>
    <w:rsid w:val="005946A7"/>
    <w:rsid w:val="005D3902"/>
    <w:rsid w:val="005D797B"/>
    <w:rsid w:val="005E0ED9"/>
    <w:rsid w:val="00616B41"/>
    <w:rsid w:val="00620AE8"/>
    <w:rsid w:val="0064628C"/>
    <w:rsid w:val="0065214E"/>
    <w:rsid w:val="00655EE2"/>
    <w:rsid w:val="006771EF"/>
    <w:rsid w:val="00680296"/>
    <w:rsid w:val="006853BC"/>
    <w:rsid w:val="00686E45"/>
    <w:rsid w:val="00687389"/>
    <w:rsid w:val="006928C1"/>
    <w:rsid w:val="006966F9"/>
    <w:rsid w:val="006B74AA"/>
    <w:rsid w:val="006D5463"/>
    <w:rsid w:val="006E015E"/>
    <w:rsid w:val="006F03D4"/>
    <w:rsid w:val="00700B1F"/>
    <w:rsid w:val="007257E9"/>
    <w:rsid w:val="00740105"/>
    <w:rsid w:val="00744B1E"/>
    <w:rsid w:val="00756D9C"/>
    <w:rsid w:val="007607EC"/>
    <w:rsid w:val="00761698"/>
    <w:rsid w:val="007619BD"/>
    <w:rsid w:val="00771C24"/>
    <w:rsid w:val="00781863"/>
    <w:rsid w:val="00792701"/>
    <w:rsid w:val="007B2549"/>
    <w:rsid w:val="007B5B11"/>
    <w:rsid w:val="007D5836"/>
    <w:rsid w:val="007F1E7F"/>
    <w:rsid w:val="007F34A4"/>
    <w:rsid w:val="0081077D"/>
    <w:rsid w:val="00812880"/>
    <w:rsid w:val="00815563"/>
    <w:rsid w:val="008240DA"/>
    <w:rsid w:val="00825B23"/>
    <w:rsid w:val="008429E5"/>
    <w:rsid w:val="00863BD4"/>
    <w:rsid w:val="00863E6E"/>
    <w:rsid w:val="00867EA4"/>
    <w:rsid w:val="00873810"/>
    <w:rsid w:val="00880C14"/>
    <w:rsid w:val="00897D88"/>
    <w:rsid w:val="008A0319"/>
    <w:rsid w:val="008C326F"/>
    <w:rsid w:val="008D43E9"/>
    <w:rsid w:val="008E3C0E"/>
    <w:rsid w:val="008E421A"/>
    <w:rsid w:val="008E476B"/>
    <w:rsid w:val="008E5583"/>
    <w:rsid w:val="008F0F63"/>
    <w:rsid w:val="00922A60"/>
    <w:rsid w:val="00927C63"/>
    <w:rsid w:val="00932A60"/>
    <w:rsid w:val="00932F50"/>
    <w:rsid w:val="00935633"/>
    <w:rsid w:val="00944D96"/>
    <w:rsid w:val="0094637B"/>
    <w:rsid w:val="00955A78"/>
    <w:rsid w:val="009921B8"/>
    <w:rsid w:val="0099515C"/>
    <w:rsid w:val="009A6621"/>
    <w:rsid w:val="009C3B79"/>
    <w:rsid w:val="009D4984"/>
    <w:rsid w:val="009D6901"/>
    <w:rsid w:val="009E7184"/>
    <w:rsid w:val="009F4E19"/>
    <w:rsid w:val="00A07662"/>
    <w:rsid w:val="00A14422"/>
    <w:rsid w:val="00A21B71"/>
    <w:rsid w:val="00A25111"/>
    <w:rsid w:val="00A330C7"/>
    <w:rsid w:val="00A3439E"/>
    <w:rsid w:val="00A37F9E"/>
    <w:rsid w:val="00A40085"/>
    <w:rsid w:val="00A47DF6"/>
    <w:rsid w:val="00A60E11"/>
    <w:rsid w:val="00A637D7"/>
    <w:rsid w:val="00A63D35"/>
    <w:rsid w:val="00A72927"/>
    <w:rsid w:val="00A9231C"/>
    <w:rsid w:val="00AA2532"/>
    <w:rsid w:val="00AA702D"/>
    <w:rsid w:val="00AE1F88"/>
    <w:rsid w:val="00AE20AD"/>
    <w:rsid w:val="00AE361F"/>
    <w:rsid w:val="00AE5370"/>
    <w:rsid w:val="00AF1A52"/>
    <w:rsid w:val="00B02E8E"/>
    <w:rsid w:val="00B0508C"/>
    <w:rsid w:val="00B122D3"/>
    <w:rsid w:val="00B247A9"/>
    <w:rsid w:val="00B30368"/>
    <w:rsid w:val="00B435B5"/>
    <w:rsid w:val="00B565D8"/>
    <w:rsid w:val="00B5779A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30BF"/>
    <w:rsid w:val="00B97A47"/>
    <w:rsid w:val="00BA2CE6"/>
    <w:rsid w:val="00BB018B"/>
    <w:rsid w:val="00BC4D2C"/>
    <w:rsid w:val="00BD1747"/>
    <w:rsid w:val="00BD1B3B"/>
    <w:rsid w:val="00BD2B06"/>
    <w:rsid w:val="00BD3B53"/>
    <w:rsid w:val="00BE2FFB"/>
    <w:rsid w:val="00BF68C7"/>
    <w:rsid w:val="00C00194"/>
    <w:rsid w:val="00C14973"/>
    <w:rsid w:val="00C15C45"/>
    <w:rsid w:val="00C1643D"/>
    <w:rsid w:val="00C261A9"/>
    <w:rsid w:val="00C40171"/>
    <w:rsid w:val="00C42793"/>
    <w:rsid w:val="00C44A9D"/>
    <w:rsid w:val="00C47362"/>
    <w:rsid w:val="00C601ED"/>
    <w:rsid w:val="00C67B63"/>
    <w:rsid w:val="00C7624A"/>
    <w:rsid w:val="00C8234D"/>
    <w:rsid w:val="00CD4CE6"/>
    <w:rsid w:val="00CE5A5C"/>
    <w:rsid w:val="00D31AB7"/>
    <w:rsid w:val="00D50D23"/>
    <w:rsid w:val="00D512BB"/>
    <w:rsid w:val="00D53571"/>
    <w:rsid w:val="00D7068F"/>
    <w:rsid w:val="00D87431"/>
    <w:rsid w:val="00D92B59"/>
    <w:rsid w:val="00DA3B1A"/>
    <w:rsid w:val="00DC6078"/>
    <w:rsid w:val="00DC79AD"/>
    <w:rsid w:val="00DD2075"/>
    <w:rsid w:val="00DD73B4"/>
    <w:rsid w:val="00DE01D4"/>
    <w:rsid w:val="00DF2868"/>
    <w:rsid w:val="00DF7B22"/>
    <w:rsid w:val="00E557A0"/>
    <w:rsid w:val="00E70676"/>
    <w:rsid w:val="00EF6435"/>
    <w:rsid w:val="00F10F6B"/>
    <w:rsid w:val="00F23697"/>
    <w:rsid w:val="00F36BB7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  <w:rsid w:val="00FE7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semiHidden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svg"/><Relationship Id="rId18" Type="http://schemas.openxmlformats.org/officeDocument/2006/relationships/image" Target="media/image6.svg"/><Relationship Id="rId26" Type="http://schemas.openxmlformats.org/officeDocument/2006/relationships/hyperlink" Target="https://intakeq.com/new/2gqsmx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hyperlink" Target="https://www.aptiv.org/info-resources/aptiv-program-guide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svg"/><Relationship Id="rId20" Type="http://schemas.openxmlformats.org/officeDocument/2006/relationships/image" Target="media/image8.svg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svg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meet.google.com/bdc-raqz-qut?hs=224" TargetMode="External"/><Relationship Id="rId22" Type="http://schemas.openxmlformats.org/officeDocument/2006/relationships/image" Target="media/image10.sv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CAA5853D37E4042BFAD41B53AB4B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0398C9-2EE7-414E-BAAA-14AA54664246}"/>
      </w:docPartPr>
      <w:docPartBody>
        <w:p w:rsidR="00D14EA3" w:rsidRDefault="00D14EA3" w:rsidP="00D14EA3">
          <w:pPr>
            <w:pStyle w:val="8CAA5853D37E4042BFAD41B53AB4BF3E"/>
          </w:pPr>
          <w:r w:rsidRPr="007D4434">
            <w:t>called to order the regular meeting of the</w:t>
          </w:r>
        </w:p>
      </w:docPartBody>
    </w:docPart>
    <w:docPart>
      <w:docPartPr>
        <w:name w:val="27EB16AD36BD44B584A3C53DA7FA89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4FF63C-33D0-4616-9C7B-89363C7F7AF1}"/>
      </w:docPartPr>
      <w:docPartBody>
        <w:p w:rsidR="00D14EA3" w:rsidRDefault="00D14EA3" w:rsidP="00D14EA3">
          <w:pPr>
            <w:pStyle w:val="27EB16AD36BD44B584A3C53DA7FA89CD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384090"/>
    <w:rsid w:val="00595D96"/>
    <w:rsid w:val="00CD1981"/>
    <w:rsid w:val="00D1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CAA5853D37E4042BFAD41B53AB4BF3E">
    <w:name w:val="8CAA5853D37E4042BFAD41B53AB4BF3E"/>
    <w:rsid w:val="00D14EA3"/>
    <w:rPr>
      <w:kern w:val="2"/>
      <w14:ligatures w14:val="standardContextual"/>
    </w:rPr>
  </w:style>
  <w:style w:type="paragraph" w:customStyle="1" w:styleId="27EB16AD36BD44B584A3C53DA7FA89CD">
    <w:name w:val="27EB16AD36BD44B584A3C53DA7FA89CD"/>
    <w:rsid w:val="00D14EA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473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2022-12-02T19:09:00Z</dcterms:created>
  <dcterms:modified xsi:type="dcterms:W3CDTF">2023-08-16T18:49:00Z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